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A313F" w14:textId="77777777" w:rsidR="007F5B63" w:rsidRPr="007B1030" w:rsidRDefault="00E7098C" w:rsidP="007B1030">
      <w:pPr>
        <w:pStyle w:val="af"/>
        <w:ind w:left="3686"/>
        <w:jc w:val="right"/>
        <w:rPr>
          <w:rFonts w:ascii="Times New Roman" w:hAnsi="Times New Roman" w:cs="Times New Roman"/>
          <w:color w:val="005595" w:themeColor="accent2" w:themeShade="BF"/>
          <w:sz w:val="44"/>
          <w:szCs w:val="44"/>
          <w:lang w:eastAsia="ru-RU"/>
        </w:rPr>
      </w:pPr>
      <w:r w:rsidRPr="007B1030">
        <w:rPr>
          <w:rFonts w:ascii="Times New Roman" w:hAnsi="Times New Roman" w:cs="Times New Roman"/>
          <w:color w:val="005595" w:themeColor="accent2" w:themeShade="BF"/>
          <w:sz w:val="44"/>
          <w:szCs w:val="44"/>
          <w:lang w:eastAsia="ru-RU"/>
        </w:rPr>
        <w:t>МУНИЦИПАЛЬНОЕ БЮДЖЕТНОЕ ДОШКОЛЬНОЕ ОБРАЗОВАТЕЛЬНОЕ УЧРЕЖДЕНИЕ "ДЕТСКИЙ САД "РЯБИНКА"</w:t>
      </w:r>
    </w:p>
    <w:p w14:paraId="786FF974" w14:textId="77777777" w:rsidR="00E7098C" w:rsidRPr="007B1030" w:rsidRDefault="00E7098C" w:rsidP="00E7098C">
      <w:pPr>
        <w:rPr>
          <w:color w:val="005595" w:themeColor="accent2" w:themeShade="BF"/>
          <w:lang w:eastAsia="ru-RU"/>
        </w:rPr>
      </w:pPr>
    </w:p>
    <w:p w14:paraId="7AC1C07D" w14:textId="77777777" w:rsidR="00E7098C" w:rsidRPr="007B1030" w:rsidRDefault="00E7098C" w:rsidP="00E7098C">
      <w:pPr>
        <w:rPr>
          <w:color w:val="005595" w:themeColor="accent2" w:themeShade="BF"/>
          <w:lang w:eastAsia="ru-RU"/>
        </w:rPr>
      </w:pPr>
    </w:p>
    <w:p w14:paraId="7602643B" w14:textId="77777777" w:rsidR="00E7098C" w:rsidRPr="007B1030" w:rsidRDefault="00E7098C" w:rsidP="00E7098C">
      <w:pPr>
        <w:rPr>
          <w:color w:val="005595" w:themeColor="accent2" w:themeShade="BF"/>
          <w:lang w:eastAsia="ru-RU"/>
        </w:rPr>
      </w:pPr>
    </w:p>
    <w:p w14:paraId="54CC3021" w14:textId="77777777" w:rsidR="00E7098C" w:rsidRPr="007B1030" w:rsidRDefault="00E7098C" w:rsidP="00E7098C">
      <w:pPr>
        <w:rPr>
          <w:color w:val="005595" w:themeColor="accent2" w:themeShade="BF"/>
          <w:lang w:eastAsia="ru-RU"/>
        </w:rPr>
      </w:pPr>
    </w:p>
    <w:p w14:paraId="385F5634" w14:textId="77777777" w:rsidR="00E7098C" w:rsidRPr="007B1030" w:rsidRDefault="00E7098C" w:rsidP="00E7098C">
      <w:pPr>
        <w:rPr>
          <w:color w:val="005595" w:themeColor="accent2" w:themeShade="BF"/>
          <w:lang w:eastAsia="ru-RU"/>
        </w:rPr>
      </w:pPr>
    </w:p>
    <w:p w14:paraId="3C7AD82A" w14:textId="73F0E0DD" w:rsidR="00E7098C" w:rsidRPr="006976C5" w:rsidRDefault="00E7098C" w:rsidP="00D0346C">
      <w:pPr>
        <w:pStyle w:val="af"/>
        <w:jc w:val="center"/>
        <w:rPr>
          <w:color w:val="000000" w:themeColor="text1"/>
          <w:sz w:val="96"/>
          <w:szCs w:val="96"/>
          <w:lang w:eastAsia="ru-RU"/>
        </w:rPr>
      </w:pPr>
      <w:r w:rsidRPr="007B1030">
        <w:rPr>
          <w:color w:val="005595" w:themeColor="accent2" w:themeShade="BF"/>
          <w:sz w:val="96"/>
          <w:szCs w:val="96"/>
          <w:lang w:eastAsia="ru-RU"/>
        </w:rPr>
        <w:t xml:space="preserve">Паспорт </w:t>
      </w:r>
      <w:r w:rsidR="00D0346C" w:rsidRPr="007B1030">
        <w:rPr>
          <w:color w:val="005595" w:themeColor="accent2" w:themeShade="BF"/>
          <w:sz w:val="96"/>
          <w:szCs w:val="96"/>
          <w:lang w:eastAsia="ru-RU"/>
        </w:rPr>
        <w:br/>
      </w:r>
      <w:r w:rsidRPr="007B1030">
        <w:rPr>
          <w:color w:val="005595" w:themeColor="accent2" w:themeShade="BF"/>
          <w:sz w:val="96"/>
          <w:szCs w:val="96"/>
          <w:lang w:eastAsia="ru-RU"/>
        </w:rPr>
        <w:t>И</w:t>
      </w:r>
      <w:r w:rsidR="00CF0931">
        <w:rPr>
          <w:color w:val="005595" w:themeColor="accent2" w:themeShade="BF"/>
          <w:sz w:val="96"/>
          <w:szCs w:val="96"/>
          <w:lang w:eastAsia="ru-RU"/>
        </w:rPr>
        <w:t>зо</w:t>
      </w:r>
      <w:r w:rsidRPr="007B1030">
        <w:rPr>
          <w:color w:val="005595" w:themeColor="accent2" w:themeShade="BF"/>
          <w:sz w:val="96"/>
          <w:szCs w:val="96"/>
          <w:lang w:eastAsia="ru-RU"/>
        </w:rPr>
        <w:t>студии и спортивного зала</w:t>
      </w:r>
    </w:p>
    <w:p w14:paraId="4FC3A3D7" w14:textId="77777777" w:rsidR="00D0346C" w:rsidRDefault="00D0346C" w:rsidP="00D0346C">
      <w:pPr>
        <w:rPr>
          <w:lang w:eastAsia="ru-RU"/>
        </w:rPr>
      </w:pPr>
    </w:p>
    <w:p w14:paraId="1F714E1E" w14:textId="77777777" w:rsidR="007B1030" w:rsidRDefault="007B1030" w:rsidP="00D0346C">
      <w:pPr>
        <w:rPr>
          <w:lang w:eastAsia="ru-RU"/>
        </w:rPr>
      </w:pPr>
    </w:p>
    <w:p w14:paraId="58CE94A9" w14:textId="77777777" w:rsidR="00D0346C" w:rsidRDefault="00D0346C" w:rsidP="00D0346C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14:paraId="082A0757" w14:textId="77777777" w:rsidR="00D0346C" w:rsidRDefault="00D0346C" w:rsidP="00D0346C">
      <w:pPr>
        <w:jc w:val="right"/>
        <w:rPr>
          <w:sz w:val="36"/>
          <w:szCs w:val="36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0346C">
        <w:rPr>
          <w:sz w:val="36"/>
          <w:szCs w:val="36"/>
          <w:lang w:eastAsia="ru-RU"/>
        </w:rPr>
        <w:t xml:space="preserve">Г. Гагарин, </w:t>
      </w:r>
      <w:r>
        <w:rPr>
          <w:sz w:val="36"/>
          <w:szCs w:val="36"/>
          <w:lang w:eastAsia="ru-RU"/>
        </w:rPr>
        <w:br/>
      </w:r>
      <w:r w:rsidRPr="00D0346C">
        <w:rPr>
          <w:sz w:val="36"/>
          <w:szCs w:val="36"/>
          <w:lang w:eastAsia="ru-RU"/>
        </w:rPr>
        <w:t xml:space="preserve">2024г. </w:t>
      </w:r>
    </w:p>
    <w:p w14:paraId="4F685651" w14:textId="77777777" w:rsidR="00B353B7" w:rsidRPr="00B353B7" w:rsidRDefault="00B353B7" w:rsidP="00B353B7">
      <w:pPr>
        <w:pStyle w:val="21"/>
        <w:rPr>
          <w:b/>
          <w:sz w:val="44"/>
          <w:szCs w:val="44"/>
          <w:lang w:eastAsia="ru-RU"/>
        </w:rPr>
      </w:pPr>
      <w:r w:rsidRPr="00B353B7">
        <w:rPr>
          <w:b/>
          <w:sz w:val="44"/>
          <w:szCs w:val="44"/>
          <w:lang w:eastAsia="ru-RU"/>
        </w:rPr>
        <w:lastRenderedPageBreak/>
        <w:t>План Помещения</w:t>
      </w:r>
    </w:p>
    <w:p w14:paraId="70C446BA" w14:textId="77777777" w:rsidR="00B353B7" w:rsidRDefault="00B353B7" w:rsidP="00D0346C">
      <w:pPr>
        <w:jc w:val="right"/>
        <w:rPr>
          <w:sz w:val="36"/>
          <w:szCs w:val="36"/>
          <w:lang w:eastAsia="ru-RU"/>
        </w:rPr>
      </w:pPr>
    </w:p>
    <w:p w14:paraId="34DA3D97" w14:textId="77777777" w:rsidR="00D0346C" w:rsidRDefault="00CF0931" w:rsidP="00D0346C">
      <w:pPr>
        <w:jc w:val="right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pict w14:anchorId="11831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65pt;height:528pt">
            <v:imagedata r:id="rId11" o:title="WhatsApp Image 2024-05-08 at 14"/>
          </v:shape>
        </w:pict>
      </w:r>
    </w:p>
    <w:p w14:paraId="3379929D" w14:textId="77777777" w:rsidR="00B353B7" w:rsidRDefault="00B353B7" w:rsidP="00D0346C">
      <w:pPr>
        <w:jc w:val="right"/>
        <w:rPr>
          <w:sz w:val="36"/>
          <w:szCs w:val="36"/>
          <w:lang w:eastAsia="ru-RU"/>
        </w:rPr>
      </w:pPr>
    </w:p>
    <w:p w14:paraId="59FA52D2" w14:textId="77777777" w:rsidR="00B353B7" w:rsidRDefault="00B353B7" w:rsidP="00D0346C">
      <w:pPr>
        <w:jc w:val="right"/>
        <w:rPr>
          <w:sz w:val="36"/>
          <w:szCs w:val="36"/>
          <w:lang w:eastAsia="ru-RU"/>
        </w:rPr>
      </w:pPr>
    </w:p>
    <w:p w14:paraId="73482E8F" w14:textId="77777777" w:rsidR="00B353B7" w:rsidRPr="00B353B7" w:rsidRDefault="00B353B7" w:rsidP="00B353B7">
      <w:pPr>
        <w:pStyle w:val="21"/>
        <w:rPr>
          <w:b/>
          <w:sz w:val="44"/>
          <w:szCs w:val="44"/>
          <w:lang w:eastAsia="ru-RU"/>
        </w:rPr>
      </w:pPr>
      <w:r>
        <w:rPr>
          <w:b/>
          <w:sz w:val="44"/>
          <w:szCs w:val="44"/>
          <w:lang w:eastAsia="ru-RU"/>
        </w:rPr>
        <w:lastRenderedPageBreak/>
        <w:t>Раздевалка</w:t>
      </w:r>
    </w:p>
    <w:p w14:paraId="332F0FD9" w14:textId="77777777" w:rsidR="00B353B7" w:rsidRDefault="00B353B7" w:rsidP="00D0346C">
      <w:pPr>
        <w:jc w:val="right"/>
        <w:rPr>
          <w:sz w:val="36"/>
          <w:szCs w:val="36"/>
          <w:lang w:eastAsia="ru-RU"/>
        </w:rPr>
      </w:pPr>
    </w:p>
    <w:p w14:paraId="2F7FC0E3" w14:textId="77777777" w:rsidR="00B353B7" w:rsidRDefault="00CF0931" w:rsidP="00D0346C">
      <w:pPr>
        <w:jc w:val="right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pict w14:anchorId="6DF0CD40">
          <v:shape id="_x0000_i1026" type="#_x0000_t75" style="width:498pt;height:241.65pt">
            <v:imagedata r:id="rId12" o:title="WhatsApp Image 2024-05-08 at 14"/>
          </v:shape>
        </w:pict>
      </w:r>
    </w:p>
    <w:p w14:paraId="5317A220" w14:textId="77777777" w:rsidR="00B353B7" w:rsidRDefault="00B353B7" w:rsidP="00B353B7">
      <w:pPr>
        <w:rPr>
          <w:sz w:val="36"/>
          <w:szCs w:val="36"/>
          <w:lang w:eastAsia="ru-RU"/>
        </w:rPr>
      </w:pPr>
    </w:p>
    <w:p w14:paraId="4CB38169" w14:textId="77777777" w:rsidR="00B353B7" w:rsidRDefault="00F55069" w:rsidP="00F55069">
      <w:pPr>
        <w:pStyle w:val="a1"/>
        <w:numPr>
          <w:ilvl w:val="0"/>
          <w:numId w:val="16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Кабинка двойная</w:t>
      </w:r>
      <w:r w:rsidR="00B0068C">
        <w:rPr>
          <w:sz w:val="36"/>
          <w:szCs w:val="36"/>
          <w:lang w:eastAsia="ru-RU"/>
        </w:rPr>
        <w:t xml:space="preserve"> </w:t>
      </w:r>
      <w:r>
        <w:rPr>
          <w:sz w:val="36"/>
          <w:szCs w:val="36"/>
          <w:lang w:eastAsia="ru-RU"/>
        </w:rPr>
        <w:t>-</w:t>
      </w:r>
      <w:r w:rsidR="00B0068C">
        <w:rPr>
          <w:sz w:val="36"/>
          <w:szCs w:val="36"/>
          <w:lang w:eastAsia="ru-RU"/>
        </w:rPr>
        <w:t xml:space="preserve"> </w:t>
      </w:r>
      <w:r>
        <w:rPr>
          <w:sz w:val="36"/>
          <w:szCs w:val="36"/>
          <w:lang w:eastAsia="ru-RU"/>
        </w:rPr>
        <w:t>10 шт.</w:t>
      </w:r>
      <w:r>
        <w:rPr>
          <w:sz w:val="36"/>
          <w:szCs w:val="36"/>
          <w:lang w:eastAsia="ru-RU"/>
        </w:rPr>
        <w:br/>
        <w:t>571668-621, 571672-621, 571659-621, 571652-621, 571652-621, 571676-621, 571676-621, 571621-621, 571626-621, 571633-621, 571634-621</w:t>
      </w:r>
      <w:r w:rsidR="00B0068C">
        <w:rPr>
          <w:sz w:val="36"/>
          <w:szCs w:val="36"/>
          <w:lang w:eastAsia="ru-RU"/>
        </w:rPr>
        <w:t>.</w:t>
      </w:r>
    </w:p>
    <w:p w14:paraId="1D78868B" w14:textId="77777777" w:rsidR="00F55069" w:rsidRDefault="00F55069" w:rsidP="00B0068C">
      <w:pPr>
        <w:pStyle w:val="a1"/>
        <w:numPr>
          <w:ilvl w:val="0"/>
          <w:numId w:val="16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Кабинка одинарная</w:t>
      </w:r>
      <w:r w:rsidR="00B0068C">
        <w:rPr>
          <w:sz w:val="36"/>
          <w:szCs w:val="36"/>
          <w:lang w:eastAsia="ru-RU"/>
        </w:rPr>
        <w:t xml:space="preserve"> </w:t>
      </w:r>
      <w:r>
        <w:rPr>
          <w:sz w:val="36"/>
          <w:szCs w:val="36"/>
          <w:lang w:eastAsia="ru-RU"/>
        </w:rPr>
        <w:t>-</w:t>
      </w:r>
      <w:r w:rsidR="00B0068C">
        <w:rPr>
          <w:sz w:val="36"/>
          <w:szCs w:val="36"/>
          <w:lang w:eastAsia="ru-RU"/>
        </w:rPr>
        <w:t xml:space="preserve"> 6шт.</w:t>
      </w:r>
      <w:r w:rsidR="00B0068C">
        <w:rPr>
          <w:sz w:val="36"/>
          <w:szCs w:val="36"/>
          <w:lang w:eastAsia="ru-RU"/>
        </w:rPr>
        <w:br/>
        <w:t>21101072748/23, 21101072748/22,</w:t>
      </w:r>
      <w:r w:rsidR="00B0068C" w:rsidRPr="00B0068C">
        <w:rPr>
          <w:sz w:val="36"/>
          <w:szCs w:val="36"/>
          <w:lang w:eastAsia="ru-RU"/>
        </w:rPr>
        <w:t xml:space="preserve"> </w:t>
      </w:r>
      <w:r w:rsidR="00B0068C">
        <w:rPr>
          <w:sz w:val="36"/>
          <w:szCs w:val="36"/>
          <w:lang w:eastAsia="ru-RU"/>
        </w:rPr>
        <w:t>21101072748/21,</w:t>
      </w:r>
      <w:r w:rsidR="00B0068C" w:rsidRPr="00B0068C">
        <w:rPr>
          <w:sz w:val="36"/>
          <w:szCs w:val="36"/>
          <w:lang w:eastAsia="ru-RU"/>
        </w:rPr>
        <w:t xml:space="preserve"> </w:t>
      </w:r>
      <w:r w:rsidR="00B0068C">
        <w:rPr>
          <w:sz w:val="36"/>
          <w:szCs w:val="36"/>
          <w:lang w:eastAsia="ru-RU"/>
        </w:rPr>
        <w:t>21101072748/27,</w:t>
      </w:r>
      <w:r w:rsidR="00B0068C" w:rsidRPr="00B0068C">
        <w:rPr>
          <w:sz w:val="36"/>
          <w:szCs w:val="36"/>
          <w:lang w:eastAsia="ru-RU"/>
        </w:rPr>
        <w:t xml:space="preserve"> </w:t>
      </w:r>
      <w:r w:rsidR="00B0068C">
        <w:rPr>
          <w:sz w:val="36"/>
          <w:szCs w:val="36"/>
          <w:lang w:eastAsia="ru-RU"/>
        </w:rPr>
        <w:t>21101072748/26,</w:t>
      </w:r>
      <w:r w:rsidR="00B0068C" w:rsidRPr="00B0068C">
        <w:rPr>
          <w:sz w:val="36"/>
          <w:szCs w:val="36"/>
          <w:lang w:eastAsia="ru-RU"/>
        </w:rPr>
        <w:t xml:space="preserve"> </w:t>
      </w:r>
      <w:r w:rsidR="00B0068C">
        <w:rPr>
          <w:sz w:val="36"/>
          <w:szCs w:val="36"/>
          <w:lang w:eastAsia="ru-RU"/>
        </w:rPr>
        <w:t>21101072748/25.</w:t>
      </w:r>
    </w:p>
    <w:p w14:paraId="33CE3D77" w14:textId="77777777" w:rsidR="00B0068C" w:rsidRDefault="00B0068C" w:rsidP="00B0068C">
      <w:pPr>
        <w:pStyle w:val="a1"/>
        <w:numPr>
          <w:ilvl w:val="0"/>
          <w:numId w:val="16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Скамейка - 3 шт.</w:t>
      </w:r>
    </w:p>
    <w:p w14:paraId="0A18D633" w14:textId="77777777" w:rsidR="00B0068C" w:rsidRDefault="00B0068C" w:rsidP="00B0068C">
      <w:pPr>
        <w:rPr>
          <w:sz w:val="36"/>
          <w:szCs w:val="36"/>
          <w:lang w:eastAsia="ru-RU"/>
        </w:rPr>
      </w:pPr>
    </w:p>
    <w:p w14:paraId="75DE1F71" w14:textId="77777777" w:rsidR="00B0068C" w:rsidRDefault="00B0068C" w:rsidP="00B0068C">
      <w:pPr>
        <w:rPr>
          <w:sz w:val="36"/>
          <w:szCs w:val="36"/>
          <w:lang w:eastAsia="ru-RU"/>
        </w:rPr>
      </w:pPr>
    </w:p>
    <w:p w14:paraId="656925BD" w14:textId="77777777" w:rsidR="00B0068C" w:rsidRDefault="00B0068C" w:rsidP="00B0068C">
      <w:pPr>
        <w:rPr>
          <w:sz w:val="36"/>
          <w:szCs w:val="36"/>
          <w:lang w:eastAsia="ru-RU"/>
        </w:rPr>
      </w:pPr>
    </w:p>
    <w:p w14:paraId="0DD9AEE3" w14:textId="77777777" w:rsidR="00B0068C" w:rsidRDefault="00B0068C" w:rsidP="00B0068C">
      <w:pPr>
        <w:rPr>
          <w:sz w:val="36"/>
          <w:szCs w:val="36"/>
          <w:lang w:eastAsia="ru-RU"/>
        </w:rPr>
      </w:pPr>
    </w:p>
    <w:p w14:paraId="7316EB2A" w14:textId="77777777" w:rsidR="00B0068C" w:rsidRPr="00B353B7" w:rsidRDefault="00B0068C" w:rsidP="00B0068C">
      <w:pPr>
        <w:pStyle w:val="21"/>
        <w:rPr>
          <w:b/>
          <w:sz w:val="44"/>
          <w:szCs w:val="44"/>
          <w:lang w:eastAsia="ru-RU"/>
        </w:rPr>
      </w:pPr>
      <w:r>
        <w:rPr>
          <w:b/>
          <w:sz w:val="44"/>
          <w:szCs w:val="44"/>
          <w:lang w:eastAsia="ru-RU"/>
        </w:rPr>
        <w:lastRenderedPageBreak/>
        <w:t>Моечная и туалетные комнаты</w:t>
      </w:r>
    </w:p>
    <w:p w14:paraId="5148AD02" w14:textId="77777777" w:rsidR="00B0068C" w:rsidRDefault="00B0068C" w:rsidP="00B0068C">
      <w:pPr>
        <w:rPr>
          <w:sz w:val="36"/>
          <w:szCs w:val="36"/>
          <w:lang w:eastAsia="ru-RU"/>
        </w:rPr>
      </w:pPr>
    </w:p>
    <w:p w14:paraId="6C21FE37" w14:textId="77777777" w:rsidR="00B0068C" w:rsidRDefault="00CF0931" w:rsidP="00B0068C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pict w14:anchorId="49FF025E">
          <v:shape id="_x0000_i1027" type="#_x0000_t75" style="width:429.8pt;height:208.35pt">
            <v:imagedata r:id="rId13" o:title="WhatsApp Image 2024-05-08 at 14"/>
          </v:shape>
        </w:pict>
      </w:r>
    </w:p>
    <w:p w14:paraId="6F2271AC" w14:textId="77777777" w:rsidR="00B0068C" w:rsidRDefault="00B0068C" w:rsidP="00B0068C">
      <w:pPr>
        <w:rPr>
          <w:sz w:val="36"/>
          <w:szCs w:val="36"/>
          <w:lang w:eastAsia="ru-RU"/>
        </w:rPr>
      </w:pPr>
    </w:p>
    <w:p w14:paraId="176FD0B1" w14:textId="77777777" w:rsidR="00B0068C" w:rsidRDefault="00B0068C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Полотенце</w:t>
      </w:r>
      <w:r w:rsidR="00AD1D4A">
        <w:rPr>
          <w:sz w:val="36"/>
          <w:szCs w:val="36"/>
          <w:lang w:eastAsia="ru-RU"/>
        </w:rPr>
        <w:t>-</w:t>
      </w:r>
      <w:r>
        <w:rPr>
          <w:sz w:val="36"/>
          <w:szCs w:val="36"/>
          <w:lang w:eastAsia="ru-RU"/>
        </w:rPr>
        <w:t xml:space="preserve">сушилки </w:t>
      </w:r>
      <w:r w:rsidR="00AD1D4A">
        <w:rPr>
          <w:sz w:val="36"/>
          <w:szCs w:val="36"/>
          <w:lang w:eastAsia="ru-RU"/>
        </w:rPr>
        <w:t>21101073234-25, 21101073234-26, 21101073234-27</w:t>
      </w:r>
      <w:r w:rsidR="00AD1D4A" w:rsidRPr="00AD1D4A">
        <w:rPr>
          <w:sz w:val="36"/>
          <w:szCs w:val="36"/>
          <w:lang w:eastAsia="ru-RU"/>
        </w:rPr>
        <w:t xml:space="preserve">, </w:t>
      </w:r>
      <w:r w:rsidR="00AD1D4A">
        <w:rPr>
          <w:sz w:val="36"/>
          <w:szCs w:val="36"/>
          <w:lang w:eastAsia="ru-RU"/>
        </w:rPr>
        <w:t>21101073234-28,</w:t>
      </w:r>
      <w:r w:rsidR="00AD1D4A" w:rsidRPr="00AD1D4A">
        <w:rPr>
          <w:sz w:val="36"/>
          <w:szCs w:val="36"/>
          <w:lang w:eastAsia="ru-RU"/>
        </w:rPr>
        <w:t xml:space="preserve"> </w:t>
      </w:r>
      <w:r w:rsidR="00AD1D4A">
        <w:rPr>
          <w:sz w:val="36"/>
          <w:szCs w:val="36"/>
          <w:lang w:eastAsia="ru-RU"/>
        </w:rPr>
        <w:t>21101073234-29,</w:t>
      </w:r>
      <w:r w:rsidR="00AD1D4A" w:rsidRPr="00AD1D4A">
        <w:rPr>
          <w:sz w:val="36"/>
          <w:szCs w:val="36"/>
          <w:lang w:eastAsia="ru-RU"/>
        </w:rPr>
        <w:t xml:space="preserve"> </w:t>
      </w:r>
      <w:r w:rsidR="00AD1D4A">
        <w:rPr>
          <w:sz w:val="36"/>
          <w:szCs w:val="36"/>
          <w:lang w:eastAsia="ru-RU"/>
        </w:rPr>
        <w:t>21101073234-30.</w:t>
      </w:r>
    </w:p>
    <w:p w14:paraId="37A5DDDC" w14:textId="77777777" w:rsidR="00AD1D4A" w:rsidRDefault="00AD1D4A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Умывальник – 4 шт.</w:t>
      </w:r>
    </w:p>
    <w:p w14:paraId="713D064E" w14:textId="77777777" w:rsidR="00AD1D4A" w:rsidRDefault="00AD1D4A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Душевая – 1 шт.</w:t>
      </w:r>
    </w:p>
    <w:p w14:paraId="4D27BFD1" w14:textId="77777777" w:rsidR="00AD1D4A" w:rsidRDefault="00AD1D4A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Унитаз – 3шт.</w:t>
      </w:r>
    </w:p>
    <w:p w14:paraId="08F69AE8" w14:textId="77777777" w:rsidR="00AD1D4A" w:rsidRDefault="00AD1D4A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Шкафчик </w:t>
      </w:r>
      <w:r w:rsidR="00CA0E07">
        <w:rPr>
          <w:sz w:val="36"/>
          <w:szCs w:val="36"/>
          <w:lang w:eastAsia="ru-RU"/>
        </w:rPr>
        <w:t>хозяйственный</w:t>
      </w:r>
      <w:r>
        <w:rPr>
          <w:sz w:val="36"/>
          <w:szCs w:val="36"/>
          <w:lang w:eastAsia="ru-RU"/>
        </w:rPr>
        <w:t xml:space="preserve"> </w:t>
      </w:r>
      <w:r w:rsidR="00CA0E07">
        <w:rPr>
          <w:sz w:val="36"/>
          <w:szCs w:val="36"/>
          <w:lang w:eastAsia="ru-RU"/>
        </w:rPr>
        <w:t>- 1 шт. 21101072748/28.</w:t>
      </w:r>
    </w:p>
    <w:p w14:paraId="77A171EC" w14:textId="77777777" w:rsidR="00CA0E07" w:rsidRDefault="00CA0E07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Навесной хоз. Шкафчик – 1 шт. </w:t>
      </w:r>
      <w:r>
        <w:rPr>
          <w:sz w:val="36"/>
          <w:szCs w:val="36"/>
          <w:lang w:val="en-US" w:eastAsia="ru-RU"/>
        </w:rPr>
        <w:t>WW</w:t>
      </w:r>
      <w:r w:rsidRPr="007D3C58">
        <w:rPr>
          <w:sz w:val="36"/>
          <w:szCs w:val="36"/>
          <w:lang w:eastAsia="ru-RU"/>
        </w:rPr>
        <w:t>006</w:t>
      </w:r>
      <w:r>
        <w:rPr>
          <w:sz w:val="36"/>
          <w:szCs w:val="36"/>
          <w:lang w:eastAsia="ru-RU"/>
        </w:rPr>
        <w:t>.</w:t>
      </w:r>
    </w:p>
    <w:p w14:paraId="079C5B0E" w14:textId="77777777" w:rsidR="00CA0E07" w:rsidRDefault="00CA0E07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Швабра – 2 шт.</w:t>
      </w:r>
    </w:p>
    <w:p w14:paraId="145DE65B" w14:textId="77777777" w:rsidR="00CA0E07" w:rsidRDefault="00CA0E07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Ведро – 2 шт.</w:t>
      </w:r>
    </w:p>
    <w:p w14:paraId="715AE25C" w14:textId="77777777" w:rsidR="00CA0E07" w:rsidRDefault="00CA0E07" w:rsidP="00AD1D4A">
      <w:pPr>
        <w:pStyle w:val="a1"/>
        <w:numPr>
          <w:ilvl w:val="0"/>
          <w:numId w:val="17"/>
        </w:num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Набор веник + савок – 1 шт.</w:t>
      </w:r>
    </w:p>
    <w:p w14:paraId="46AAD131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222822B0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78C78443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192A05BD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7C2ADFD3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13D99C63" w14:textId="77777777" w:rsidR="00CA0E07" w:rsidRDefault="00CF0931" w:rsidP="00CA0E07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pict w14:anchorId="570A9C33">
          <v:shape id="_x0000_i1028" type="#_x0000_t75" style="width:240pt;height:493.65pt">
            <v:imagedata r:id="rId14" o:title="WhatsApp Image 2024-05-08 at 14"/>
          </v:shape>
        </w:pict>
      </w:r>
      <w:r>
        <w:rPr>
          <w:sz w:val="36"/>
          <w:szCs w:val="36"/>
          <w:lang w:eastAsia="ru-RU"/>
        </w:rPr>
        <w:pict w14:anchorId="4D173861">
          <v:shape id="_x0000_i1029" type="#_x0000_t75" style="width:240pt;height:493.65pt">
            <v:imagedata r:id="rId15" o:title="WhatsApp Image 2024-05-08 at 14"/>
          </v:shape>
        </w:pict>
      </w:r>
    </w:p>
    <w:p w14:paraId="1E5149D3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2F89DE8C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572B71DB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38BBC5F6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16A63B52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023E812D" w14:textId="77777777" w:rsidR="00CA0E07" w:rsidRDefault="00CF0931" w:rsidP="00CA0E07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pict w14:anchorId="0EDAB1A4">
          <v:shape id="_x0000_i1030" type="#_x0000_t75" style="width:240pt;height:495.25pt">
            <v:imagedata r:id="rId16" o:title="WhatsApp Image 2024-05-08 at 14"/>
          </v:shape>
        </w:pict>
      </w:r>
      <w:r>
        <w:rPr>
          <w:sz w:val="36"/>
          <w:szCs w:val="36"/>
          <w:lang w:eastAsia="ru-RU"/>
        </w:rPr>
        <w:pict w14:anchorId="76DD903B">
          <v:shape id="_x0000_i1031" type="#_x0000_t75" style="width:240pt;height:495.25pt">
            <v:imagedata r:id="rId17" o:title="WhatsApp Image 2024-05-08 at 14"/>
          </v:shape>
        </w:pict>
      </w:r>
      <w:r w:rsidR="00CA0E07">
        <w:rPr>
          <w:sz w:val="36"/>
          <w:szCs w:val="36"/>
          <w:lang w:eastAsia="ru-RU"/>
        </w:rPr>
        <w:br/>
      </w:r>
    </w:p>
    <w:p w14:paraId="32EE3A4B" w14:textId="77777777" w:rsidR="00CA0E07" w:rsidRDefault="00CA0E07" w:rsidP="00CA0E07">
      <w:pPr>
        <w:rPr>
          <w:sz w:val="36"/>
          <w:szCs w:val="36"/>
          <w:lang w:eastAsia="ru-RU"/>
        </w:rPr>
      </w:pPr>
    </w:p>
    <w:p w14:paraId="783F29C2" w14:textId="77777777" w:rsidR="00E37227" w:rsidRPr="00B353B7" w:rsidRDefault="00E37227" w:rsidP="00E37227">
      <w:pPr>
        <w:pStyle w:val="21"/>
        <w:rPr>
          <w:b/>
          <w:sz w:val="44"/>
          <w:szCs w:val="44"/>
          <w:lang w:eastAsia="ru-RU"/>
        </w:rPr>
      </w:pPr>
      <w:r>
        <w:rPr>
          <w:b/>
          <w:sz w:val="44"/>
          <w:szCs w:val="44"/>
          <w:lang w:eastAsia="ru-RU"/>
        </w:rPr>
        <w:lastRenderedPageBreak/>
        <w:t>ИЗО Студия</w:t>
      </w:r>
    </w:p>
    <w:p w14:paraId="2A31F881" w14:textId="77777777" w:rsidR="00CA0E07" w:rsidRDefault="00CA0E07" w:rsidP="00CA0E07">
      <w:pPr>
        <w:rPr>
          <w:b/>
          <w:sz w:val="44"/>
          <w:szCs w:val="44"/>
          <w:lang w:eastAsia="ru-RU"/>
        </w:rPr>
      </w:pPr>
    </w:p>
    <w:p w14:paraId="5A173E9C" w14:textId="77777777" w:rsidR="00CA0E07" w:rsidRDefault="00CF0931" w:rsidP="00CA0E07">
      <w:pPr>
        <w:rPr>
          <w:b/>
          <w:sz w:val="44"/>
          <w:szCs w:val="44"/>
          <w:lang w:eastAsia="ru-RU"/>
        </w:rPr>
      </w:pPr>
      <w:r>
        <w:rPr>
          <w:b/>
          <w:sz w:val="44"/>
          <w:szCs w:val="44"/>
          <w:lang w:eastAsia="ru-RU"/>
        </w:rPr>
        <w:pict w14:anchorId="2CF3155B">
          <v:shape id="_x0000_i1032" type="#_x0000_t75" style="width:498pt;height:241.65pt">
            <v:imagedata r:id="rId18" o:title="WhatsApp Image 2024-05-08 at 14"/>
          </v:shape>
        </w:pict>
      </w:r>
    </w:p>
    <w:p w14:paraId="48C9C708" w14:textId="77777777" w:rsidR="00CA0E07" w:rsidRPr="0090555C" w:rsidRDefault="0090555C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Стол</w:t>
      </w:r>
      <w:r w:rsidR="00CA0E07" w:rsidRPr="0090555C">
        <w:rPr>
          <w:rFonts w:asciiTheme="minorHAnsi" w:hAnsiTheme="minorHAnsi" w:cs="Times New Roman"/>
          <w:sz w:val="36"/>
          <w:szCs w:val="36"/>
        </w:rPr>
        <w:t xml:space="preserve"> 1 шт – </w:t>
      </w:r>
      <w:r w:rsidR="00CA0E07" w:rsidRPr="0090555C">
        <w:rPr>
          <w:rFonts w:asciiTheme="minorHAnsi" w:hAnsiTheme="minorHAnsi" w:cs="Times New Roman"/>
          <w:sz w:val="36"/>
          <w:szCs w:val="36"/>
          <w:lang w:val="en-US"/>
        </w:rPr>
        <w:t>WW</w:t>
      </w:r>
      <w:r w:rsidR="00CA0E07" w:rsidRPr="0090555C">
        <w:rPr>
          <w:rFonts w:asciiTheme="minorHAnsi" w:hAnsiTheme="minorHAnsi" w:cs="Times New Roman"/>
          <w:sz w:val="36"/>
          <w:szCs w:val="36"/>
        </w:rPr>
        <w:t>599</w:t>
      </w:r>
    </w:p>
    <w:p w14:paraId="7FE54802" w14:textId="77777777" w:rsidR="00CA0E07" w:rsidRPr="0090555C" w:rsidRDefault="00CA0E0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Тумба 1 шт – </w:t>
      </w:r>
      <w:r w:rsidRPr="0090555C">
        <w:rPr>
          <w:rFonts w:asciiTheme="minorHAnsi" w:hAnsiTheme="minorHAnsi" w:cs="Times New Roman"/>
          <w:sz w:val="36"/>
          <w:szCs w:val="36"/>
          <w:lang w:val="en-US"/>
        </w:rPr>
        <w:t>WW00189916</w:t>
      </w:r>
    </w:p>
    <w:p w14:paraId="1A086738" w14:textId="77777777" w:rsidR="00CA0E07" w:rsidRPr="0090555C" w:rsidRDefault="00CA0E0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Шкаф серый 1 шт</w:t>
      </w:r>
    </w:p>
    <w:p w14:paraId="4F6C97CC" w14:textId="77777777" w:rsidR="00CA0E07" w:rsidRPr="0090555C" w:rsidRDefault="00CA0E0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Полки для игрушек 3 шт</w:t>
      </w:r>
    </w:p>
    <w:p w14:paraId="14085FC1" w14:textId="77777777" w:rsidR="00CA0E07" w:rsidRPr="0090555C" w:rsidRDefault="00CA0E0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Большие полки для игрушек 2 шт</w:t>
      </w:r>
    </w:p>
    <w:p w14:paraId="204E1F25" w14:textId="77777777" w:rsidR="00CA0E07" w:rsidRPr="0090555C" w:rsidRDefault="00CA0E0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Пенал </w:t>
      </w:r>
      <w:r w:rsidR="0090555C" w:rsidRPr="0090555C">
        <w:rPr>
          <w:rFonts w:asciiTheme="minorHAnsi" w:hAnsiTheme="minorHAnsi" w:cs="Times New Roman"/>
          <w:sz w:val="36"/>
          <w:szCs w:val="36"/>
        </w:rPr>
        <w:t>маленький 2</w:t>
      </w:r>
      <w:r w:rsidRPr="0090555C">
        <w:rPr>
          <w:rFonts w:asciiTheme="minorHAnsi" w:hAnsiTheme="minorHAnsi" w:cs="Times New Roman"/>
          <w:sz w:val="36"/>
          <w:szCs w:val="36"/>
        </w:rPr>
        <w:t xml:space="preserve"> шт</w:t>
      </w:r>
    </w:p>
    <w:p w14:paraId="700D9279" w14:textId="77777777" w:rsidR="00CA0E07" w:rsidRPr="0090555C" w:rsidRDefault="00CA0E0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Стулья </w:t>
      </w:r>
      <w:r w:rsidR="0090555C" w:rsidRPr="0090555C">
        <w:rPr>
          <w:rFonts w:asciiTheme="minorHAnsi" w:hAnsiTheme="minorHAnsi" w:cs="Times New Roman"/>
          <w:sz w:val="36"/>
          <w:szCs w:val="36"/>
        </w:rPr>
        <w:t>детские 26</w:t>
      </w:r>
      <w:r w:rsidR="00E37227" w:rsidRPr="0090555C">
        <w:rPr>
          <w:rFonts w:asciiTheme="minorHAnsi" w:hAnsiTheme="minorHAnsi" w:cs="Times New Roman"/>
          <w:sz w:val="36"/>
          <w:szCs w:val="36"/>
        </w:rPr>
        <w:t xml:space="preserve"> шт </w:t>
      </w:r>
    </w:p>
    <w:p w14:paraId="53B92976" w14:textId="77777777" w:rsidR="00E37227" w:rsidRPr="0090555C" w:rsidRDefault="00E3722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Стул – </w:t>
      </w:r>
      <w:r w:rsidRPr="0090555C">
        <w:rPr>
          <w:rFonts w:asciiTheme="minorHAnsi" w:hAnsiTheme="minorHAnsi" w:cs="Times New Roman"/>
          <w:sz w:val="36"/>
          <w:szCs w:val="36"/>
          <w:lang w:val="en-US"/>
        </w:rPr>
        <w:t>WW00203/1</w:t>
      </w:r>
    </w:p>
    <w:p w14:paraId="0178774D" w14:textId="77777777" w:rsidR="00E37227" w:rsidRPr="0090555C" w:rsidRDefault="00E3722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Тумба под </w:t>
      </w:r>
      <w:r w:rsidR="0090555C" w:rsidRPr="0090555C">
        <w:rPr>
          <w:rFonts w:asciiTheme="minorHAnsi" w:hAnsiTheme="minorHAnsi" w:cs="Times New Roman"/>
          <w:sz w:val="36"/>
          <w:szCs w:val="36"/>
        </w:rPr>
        <w:t>материалы 3</w:t>
      </w:r>
      <w:r w:rsidRPr="0090555C">
        <w:rPr>
          <w:rFonts w:asciiTheme="minorHAnsi" w:hAnsiTheme="minorHAnsi" w:cs="Times New Roman"/>
          <w:sz w:val="36"/>
          <w:szCs w:val="36"/>
        </w:rPr>
        <w:t xml:space="preserve"> шт 21101073256/18</w:t>
      </w:r>
    </w:p>
    <w:p w14:paraId="058579E0" w14:textId="77777777" w:rsidR="00E37227" w:rsidRPr="0090555C" w:rsidRDefault="00E37227" w:rsidP="0090555C">
      <w:pPr>
        <w:pStyle w:val="af1"/>
        <w:numPr>
          <w:ilvl w:val="0"/>
          <w:numId w:val="20"/>
        </w:numPr>
        <w:ind w:left="426" w:hanging="66"/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Столы для </w:t>
      </w:r>
      <w:r w:rsidR="0090555C" w:rsidRPr="0090555C">
        <w:rPr>
          <w:rFonts w:asciiTheme="minorHAnsi" w:hAnsiTheme="minorHAnsi" w:cs="Times New Roman"/>
          <w:sz w:val="36"/>
          <w:szCs w:val="36"/>
        </w:rPr>
        <w:t>рисования 15</w:t>
      </w:r>
      <w:r w:rsidRPr="0090555C">
        <w:rPr>
          <w:rFonts w:asciiTheme="minorHAnsi" w:hAnsiTheme="minorHAnsi" w:cs="Times New Roman"/>
          <w:sz w:val="36"/>
          <w:szCs w:val="36"/>
        </w:rPr>
        <w:t xml:space="preserve"> шт 2101072756-6</w:t>
      </w:r>
    </w:p>
    <w:p w14:paraId="6CA142FE" w14:textId="77777777" w:rsidR="00E37227" w:rsidRPr="0090555C" w:rsidRDefault="0090555C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Доска меловая настенная</w:t>
      </w:r>
      <w:r w:rsidR="00E37227" w:rsidRPr="0090555C">
        <w:rPr>
          <w:rFonts w:asciiTheme="minorHAnsi" w:hAnsiTheme="minorHAnsi" w:cs="Times New Roman"/>
          <w:sz w:val="36"/>
          <w:szCs w:val="36"/>
        </w:rPr>
        <w:t xml:space="preserve"> 1 шт </w:t>
      </w:r>
    </w:p>
    <w:p w14:paraId="0193ED97" w14:textId="77777777" w:rsidR="00E37227" w:rsidRPr="0090555C" w:rsidRDefault="00E3722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Огнетушитель 1 шт.</w:t>
      </w:r>
      <w:r w:rsidRPr="0090555C">
        <w:rPr>
          <w:rFonts w:asciiTheme="minorHAnsi" w:hAnsiTheme="minorHAnsi" w:cs="Times New Roman"/>
          <w:b/>
          <w:sz w:val="36"/>
          <w:szCs w:val="36"/>
          <w:lang w:eastAsia="ru-RU"/>
        </w:rPr>
        <w:t xml:space="preserve"> </w:t>
      </w:r>
    </w:p>
    <w:p w14:paraId="230E6FE2" w14:textId="77777777" w:rsidR="00E37227" w:rsidRPr="0090555C" w:rsidRDefault="00E37227" w:rsidP="0090555C">
      <w:pPr>
        <w:pStyle w:val="af1"/>
        <w:numPr>
          <w:ilvl w:val="0"/>
          <w:numId w:val="20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  <w:lang w:eastAsia="ru-RU"/>
        </w:rPr>
        <w:t>Мольберт Детский 1 шт.</w:t>
      </w:r>
    </w:p>
    <w:p w14:paraId="7BE6E327" w14:textId="77777777" w:rsidR="00E37227" w:rsidRDefault="00E37227" w:rsidP="00E37227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04870985" wp14:editId="4B84F567">
            <wp:extent cx="6324600" cy="3067050"/>
            <wp:effectExtent l="0" t="0" r="0" b="0"/>
            <wp:docPr id="5" name="Рисунок 5" descr="C:\Users\1\AppData\Local\Microsoft\Windows\INetCache\Content.Word\WhatsApp Image 2024-05-08 at 14.36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WhatsApp Image 2024-05-08 at 14.36.55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63A54165" w14:textId="77777777" w:rsidR="00E37227" w:rsidRDefault="00E37227" w:rsidP="00E37227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55CAA96A" w14:textId="77777777" w:rsidR="00E37227" w:rsidRDefault="00E37227" w:rsidP="00E37227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75233" wp14:editId="67A949F0">
            <wp:extent cx="4533900" cy="4875308"/>
            <wp:effectExtent l="0" t="0" r="0" b="1905"/>
            <wp:docPr id="7" name="Рисунок 7" descr="C:\Users\1\Downloads\WhatsApp Image 2024-05-08 at 16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ownloads\WhatsApp Image 2024-05-08 at 16.35.2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71" cy="48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2CA9" w14:textId="77777777" w:rsidR="00E37227" w:rsidRDefault="00E37227" w:rsidP="00E37227">
      <w:pPr>
        <w:pStyle w:val="af1"/>
        <w:rPr>
          <w:rFonts w:ascii="Times New Roman" w:hAnsi="Times New Roman" w:cs="Times New Roman"/>
          <w:sz w:val="28"/>
          <w:szCs w:val="28"/>
        </w:rPr>
      </w:pPr>
    </w:p>
    <w:p w14:paraId="4C08317A" w14:textId="77777777" w:rsidR="00E37227" w:rsidRDefault="00E37227" w:rsidP="00E37227">
      <w:pPr>
        <w:pStyle w:val="21"/>
        <w:rPr>
          <w:b/>
          <w:sz w:val="44"/>
          <w:szCs w:val="44"/>
          <w:lang w:eastAsia="ru-RU"/>
        </w:rPr>
      </w:pPr>
      <w:r>
        <w:rPr>
          <w:b/>
          <w:sz w:val="44"/>
          <w:szCs w:val="44"/>
          <w:lang w:eastAsia="ru-RU"/>
        </w:rPr>
        <w:lastRenderedPageBreak/>
        <w:t>Спортивный зал</w:t>
      </w:r>
    </w:p>
    <w:p w14:paraId="715EE63D" w14:textId="77777777" w:rsidR="00E37227" w:rsidRDefault="00CF0931" w:rsidP="00E37227">
      <w:pPr>
        <w:rPr>
          <w:lang w:eastAsia="ru-RU"/>
        </w:rPr>
      </w:pPr>
      <w:r>
        <w:rPr>
          <w:lang w:eastAsia="ru-RU"/>
        </w:rPr>
        <w:pict w14:anchorId="64866D1A">
          <v:shape id="_x0000_i1033" type="#_x0000_t75" style="width:498pt;height:241.65pt">
            <v:imagedata r:id="rId21" o:title="WhatsApp Image 2024-05-08 at 14"/>
          </v:shape>
        </w:pict>
      </w:r>
    </w:p>
    <w:p w14:paraId="60B3B8F4" w14:textId="77777777" w:rsidR="00E37227" w:rsidRPr="00E37227" w:rsidRDefault="00CF0931" w:rsidP="00E37227">
      <w:pPr>
        <w:rPr>
          <w:lang w:eastAsia="ru-RU"/>
        </w:rPr>
      </w:pPr>
      <w:r>
        <w:rPr>
          <w:lang w:eastAsia="ru-RU"/>
        </w:rPr>
        <w:pict w14:anchorId="14147463">
          <v:shape id="_x0000_i1034" type="#_x0000_t75" style="width:498pt;height:241.65pt">
            <v:imagedata r:id="rId22" o:title="WhatsApp Image 2024-05-08 at 14"/>
          </v:shape>
        </w:pict>
      </w:r>
    </w:p>
    <w:p w14:paraId="69CB6026" w14:textId="77777777" w:rsidR="00E37227" w:rsidRPr="0090555C" w:rsidRDefault="0090555C" w:rsidP="0090555C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Стол 1 шт 598</w:t>
      </w:r>
    </w:p>
    <w:p w14:paraId="3A348725" w14:textId="77777777" w:rsidR="0090555C" w:rsidRPr="0090555C" w:rsidRDefault="0090555C" w:rsidP="0090555C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Тумбочка 1 шт 21101073225-3</w:t>
      </w:r>
    </w:p>
    <w:p w14:paraId="0C315B27" w14:textId="77777777" w:rsidR="0090555C" w:rsidRPr="0090555C" w:rsidRDefault="0090555C" w:rsidP="0090555C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 xml:space="preserve">Стул 1шт. </w:t>
      </w:r>
      <w:r w:rsidRPr="0090555C">
        <w:rPr>
          <w:rFonts w:asciiTheme="minorHAnsi" w:hAnsiTheme="minorHAnsi" w:cs="Times New Roman"/>
          <w:sz w:val="36"/>
          <w:szCs w:val="36"/>
          <w:lang w:val="en-US"/>
        </w:rPr>
        <w:t>WW101120246</w:t>
      </w:r>
    </w:p>
    <w:p w14:paraId="5C82B04C" w14:textId="77777777" w:rsidR="0090555C" w:rsidRPr="0090555C" w:rsidRDefault="0090555C" w:rsidP="0090555C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Стеллаж 3 шт.</w:t>
      </w:r>
    </w:p>
    <w:p w14:paraId="1CB2383E" w14:textId="77777777" w:rsidR="0090555C" w:rsidRPr="0090555C" w:rsidRDefault="0090555C" w:rsidP="0090555C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 w:rsidRPr="0090555C">
        <w:rPr>
          <w:rFonts w:asciiTheme="minorHAnsi" w:hAnsiTheme="minorHAnsi" w:cs="Times New Roman"/>
          <w:sz w:val="36"/>
          <w:szCs w:val="36"/>
        </w:rPr>
        <w:t>Ковер 1 шт.</w:t>
      </w:r>
    </w:p>
    <w:p w14:paraId="7C2453D3" w14:textId="77777777" w:rsidR="0090555C" w:rsidRDefault="0090555C" w:rsidP="0090555C">
      <w:pPr>
        <w:pStyle w:val="af1"/>
        <w:ind w:left="720"/>
        <w:rPr>
          <w:rFonts w:ascii="Times New Roman" w:hAnsi="Times New Roman" w:cs="Times New Roman"/>
          <w:sz w:val="28"/>
          <w:szCs w:val="28"/>
        </w:rPr>
      </w:pPr>
    </w:p>
    <w:p w14:paraId="18B0B36D" w14:textId="77777777" w:rsidR="0090555C" w:rsidRDefault="00CF0931" w:rsidP="0090555C">
      <w:pPr>
        <w:pStyle w:val="af1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FC1A9B1">
          <v:shape id="_x0000_i1035" type="#_x0000_t75" style="width:202.35pt;height:416.75pt">
            <v:imagedata r:id="rId23" o:title="WhatsApp Image 2024-05-08 at 14"/>
          </v:shape>
        </w:pict>
      </w:r>
      <w:r w:rsidR="00905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 w14:anchorId="7397E030">
          <v:shape id="_x0000_i1036" type="#_x0000_t75" style="width:202.35pt;height:416.75pt">
            <v:imagedata r:id="rId24" o:title="WhatsApp Image 2024-05-08 at 14"/>
          </v:shape>
        </w:pict>
      </w:r>
    </w:p>
    <w:p w14:paraId="4DE0141E" w14:textId="77777777" w:rsidR="0090555C" w:rsidRDefault="0090555C" w:rsidP="0090555C">
      <w:pPr>
        <w:pStyle w:val="af1"/>
        <w:ind w:left="720"/>
        <w:rPr>
          <w:rFonts w:ascii="Times New Roman" w:hAnsi="Times New Roman" w:cs="Times New Roman"/>
          <w:sz w:val="28"/>
          <w:szCs w:val="28"/>
        </w:rPr>
      </w:pPr>
    </w:p>
    <w:p w14:paraId="2870B398" w14:textId="77777777" w:rsidR="0090555C" w:rsidRPr="0090555C" w:rsidRDefault="0090555C" w:rsidP="0090555C">
      <w:pPr>
        <w:pStyle w:val="af1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36"/>
          <w:szCs w:val="36"/>
        </w:rPr>
        <w:t>Гимнастическая стенка 1 шт</w:t>
      </w:r>
      <w:r w:rsidR="00197A65">
        <w:rPr>
          <w:rFonts w:asciiTheme="minorHAnsi" w:hAnsiTheme="minorHAnsi" w:cs="Times New Roman"/>
          <w:sz w:val="36"/>
          <w:szCs w:val="36"/>
        </w:rPr>
        <w:t>.</w:t>
      </w:r>
    </w:p>
    <w:p w14:paraId="06A688E4" w14:textId="77777777" w:rsidR="0090555C" w:rsidRPr="00FB71D9" w:rsidRDefault="0090555C" w:rsidP="0090555C">
      <w:pPr>
        <w:pStyle w:val="af1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36"/>
          <w:szCs w:val="36"/>
        </w:rPr>
        <w:t>Гимнастическая лестница деревянная</w:t>
      </w:r>
      <w:r w:rsidR="00197A65">
        <w:rPr>
          <w:rFonts w:asciiTheme="minorHAnsi" w:hAnsiTheme="minorHAnsi" w:cs="Times New Roman"/>
          <w:sz w:val="36"/>
          <w:szCs w:val="36"/>
        </w:rPr>
        <w:t xml:space="preserve"> настенная</w:t>
      </w:r>
      <w:r>
        <w:rPr>
          <w:rFonts w:asciiTheme="minorHAnsi" w:hAnsiTheme="minorHAnsi" w:cs="Times New Roman"/>
          <w:sz w:val="36"/>
          <w:szCs w:val="36"/>
        </w:rPr>
        <w:t xml:space="preserve"> 2 шт.</w:t>
      </w:r>
    </w:p>
    <w:p w14:paraId="3DDE4EEC" w14:textId="77777777" w:rsidR="00FB71D9" w:rsidRPr="0090555C" w:rsidRDefault="00FB71D9" w:rsidP="0090555C">
      <w:pPr>
        <w:pStyle w:val="af1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36"/>
          <w:szCs w:val="36"/>
        </w:rPr>
        <w:t>Доска гимнастическая деревянная 2 шт.</w:t>
      </w:r>
    </w:p>
    <w:p w14:paraId="14868123" w14:textId="77777777" w:rsidR="0090555C" w:rsidRDefault="00FB71D9" w:rsidP="0090555C">
      <w:pPr>
        <w:pStyle w:val="af1"/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lastRenderedPageBreak/>
        <w:t xml:space="preserve">                                                       </w:t>
      </w:r>
      <w:r w:rsidR="00CF0931">
        <w:rPr>
          <w:rFonts w:asciiTheme="minorHAnsi" w:hAnsiTheme="minorHAnsi" w:cs="Times New Roman"/>
          <w:sz w:val="36"/>
          <w:szCs w:val="36"/>
        </w:rPr>
        <w:pict w14:anchorId="24807911">
          <v:shape id="_x0000_i1037" type="#_x0000_t75" style="width:196.35pt;height:405.8pt">
            <v:imagedata r:id="rId25" o:title="WhatsApp Image 2024-05-08 at 14"/>
          </v:shape>
        </w:pict>
      </w:r>
    </w:p>
    <w:p w14:paraId="0714E78C" w14:textId="77777777" w:rsidR="00FB71D9" w:rsidRDefault="00FB71D9" w:rsidP="0090555C">
      <w:pPr>
        <w:pStyle w:val="af1"/>
        <w:rPr>
          <w:rFonts w:asciiTheme="minorHAnsi" w:hAnsiTheme="minorHAnsi" w:cs="Times New Roman"/>
          <w:sz w:val="36"/>
          <w:szCs w:val="36"/>
        </w:rPr>
      </w:pPr>
    </w:p>
    <w:p w14:paraId="48039271" w14:textId="77777777" w:rsidR="00FB71D9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 xml:space="preserve">         </w:t>
      </w:r>
      <w:r w:rsidR="00FB71D9">
        <w:rPr>
          <w:rFonts w:asciiTheme="minorHAnsi" w:hAnsiTheme="minorHAnsi" w:cs="Times New Roman"/>
          <w:sz w:val="36"/>
          <w:szCs w:val="36"/>
        </w:rPr>
        <w:t>Обручи большие 9 шт.</w:t>
      </w:r>
    </w:p>
    <w:p w14:paraId="4C15D5D0" w14:textId="77777777" w:rsidR="00FB71D9" w:rsidRDefault="00FB71D9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Обручи малые 15 шт.</w:t>
      </w:r>
    </w:p>
    <w:p w14:paraId="7CB86174" w14:textId="77777777" w:rsidR="00FB71D9" w:rsidRDefault="00FB71D9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Гимнастические палки деревянные 15 шт.</w:t>
      </w:r>
    </w:p>
    <w:p w14:paraId="487F97A0" w14:textId="77777777" w:rsidR="00FB71D9" w:rsidRDefault="00FB71D9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Гимнастические палки пластиковые 20 шт.</w:t>
      </w:r>
    </w:p>
    <w:p w14:paraId="61E8B1F6" w14:textId="77777777" w:rsidR="00FB71D9" w:rsidRDefault="00FB71D9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Деревянные ворота 4 т + подставки 8 шт.</w:t>
      </w:r>
    </w:p>
    <w:p w14:paraId="3700063B" w14:textId="77777777" w:rsidR="00FB71D9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Дуга 1</w:t>
      </w:r>
      <w:r w:rsidR="00FB71D9">
        <w:rPr>
          <w:rFonts w:asciiTheme="minorHAnsi" w:hAnsiTheme="minorHAnsi" w:cs="Times New Roman"/>
          <w:sz w:val="36"/>
          <w:szCs w:val="36"/>
        </w:rPr>
        <w:t>шт + подставка 2 шт.</w:t>
      </w:r>
    </w:p>
    <w:p w14:paraId="16FBD370" w14:textId="77777777" w:rsidR="00FB71D9" w:rsidRDefault="007D3C58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Игра кольца 2 набор</w:t>
      </w:r>
      <w:r w:rsidR="00FB71D9">
        <w:rPr>
          <w:rFonts w:asciiTheme="minorHAnsi" w:hAnsiTheme="minorHAnsi" w:cs="Times New Roman"/>
          <w:sz w:val="36"/>
          <w:szCs w:val="36"/>
        </w:rPr>
        <w:t>а</w:t>
      </w:r>
    </w:p>
    <w:p w14:paraId="55EB2689" w14:textId="77777777" w:rsidR="00FB71D9" w:rsidRDefault="00FB71D9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Игра кольца со слонами 1 набор (2слона)</w:t>
      </w:r>
    </w:p>
    <w:p w14:paraId="39322E1C" w14:textId="77777777" w:rsidR="007D3C58" w:rsidRDefault="007D3C58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Мешок для прыжков (зеленый и синий)- 2шт.</w:t>
      </w:r>
    </w:p>
    <w:p w14:paraId="551FC7EE" w14:textId="77777777" w:rsidR="007D3C58" w:rsidRDefault="007D3C58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 xml:space="preserve">Игра </w:t>
      </w:r>
      <w:r w:rsidR="00570FB6">
        <w:rPr>
          <w:rFonts w:asciiTheme="minorHAnsi" w:hAnsiTheme="minorHAnsi" w:cs="Times New Roman"/>
          <w:sz w:val="36"/>
          <w:szCs w:val="36"/>
        </w:rPr>
        <w:t>острова (большие)-4</w:t>
      </w:r>
      <w:r>
        <w:rPr>
          <w:rFonts w:asciiTheme="minorHAnsi" w:hAnsiTheme="minorHAnsi" w:cs="Times New Roman"/>
          <w:sz w:val="36"/>
          <w:szCs w:val="36"/>
        </w:rPr>
        <w:t>шт, (маленькие)- 4 шт.</w:t>
      </w:r>
    </w:p>
    <w:p w14:paraId="3F45D48C" w14:textId="77777777" w:rsidR="007D3C58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lastRenderedPageBreak/>
        <w:t>Теннисные мячи-29шт.</w:t>
      </w:r>
    </w:p>
    <w:p w14:paraId="74F7C597" w14:textId="77777777" w:rsid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Теннисные ракетки- 4 шт.</w:t>
      </w:r>
    </w:p>
    <w:p w14:paraId="60641DAD" w14:textId="77777777" w:rsid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Теннисная сетка – 1шт.</w:t>
      </w:r>
    </w:p>
    <w:p w14:paraId="7BD35E5F" w14:textId="77777777" w:rsidR="00570FB6" w:rsidRP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 xml:space="preserve">Теннисный стол 1шт </w:t>
      </w:r>
      <w:r>
        <w:rPr>
          <w:rFonts w:asciiTheme="minorHAnsi" w:hAnsiTheme="minorHAnsi" w:cs="Times New Roman"/>
          <w:sz w:val="36"/>
          <w:szCs w:val="36"/>
          <w:lang w:val="en-US"/>
        </w:rPr>
        <w:t>WW 101120056</w:t>
      </w:r>
    </w:p>
    <w:p w14:paraId="76D84B42" w14:textId="77777777" w:rsid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Фишки- 6шт.</w:t>
      </w:r>
    </w:p>
    <w:p w14:paraId="62CC20C8" w14:textId="77777777" w:rsid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Туннель (синий и розовый)- 2шт.</w:t>
      </w:r>
    </w:p>
    <w:p w14:paraId="4C127199" w14:textId="77777777" w:rsid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Канат- 2шт.</w:t>
      </w:r>
    </w:p>
    <w:p w14:paraId="7A9CC55B" w14:textId="77777777" w:rsidR="00570FB6" w:rsidRDefault="00570FB6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Кегли- 32шт- 1 мяч для боулинга.</w:t>
      </w:r>
    </w:p>
    <w:p w14:paraId="6B4C3EE6" w14:textId="77777777" w:rsidR="00570FB6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Мячи резиновые- 20шт.</w:t>
      </w:r>
    </w:p>
    <w:p w14:paraId="6715EDB8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Мячи Средние- 10шт.</w:t>
      </w:r>
    </w:p>
    <w:p w14:paraId="4F4DA8E6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Мячи маленькие (резиновые+теннисные)- 28шт.</w:t>
      </w:r>
    </w:p>
    <w:p w14:paraId="71555F76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Фит боллы- 4 шт.</w:t>
      </w:r>
    </w:p>
    <w:p w14:paraId="733C1EE3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Гантели- 53шт.</w:t>
      </w:r>
    </w:p>
    <w:p w14:paraId="6479CF64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Булава- 43шт.</w:t>
      </w:r>
    </w:p>
    <w:p w14:paraId="301622F2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Флажки- 28шт.</w:t>
      </w:r>
    </w:p>
    <w:p w14:paraId="5C475BCE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Кубики- 25шт.</w:t>
      </w:r>
    </w:p>
    <w:p w14:paraId="3899C906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Мешочки для метания и равновесия- 19шт.</w:t>
      </w:r>
    </w:p>
    <w:p w14:paraId="7EC1C730" w14:textId="77777777" w:rsidR="00197A65" w:rsidRDefault="00197A65" w:rsidP="00FB71D9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Скакалки- 20шт.</w:t>
      </w:r>
    </w:p>
    <w:p w14:paraId="6B037EBC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Игра «мотальщики» (2 палки на концах одной веревки)- 2шт.</w:t>
      </w:r>
    </w:p>
    <w:p w14:paraId="0021EDB5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Железные корзины для мячей- 3шт.</w:t>
      </w:r>
    </w:p>
    <w:p w14:paraId="30A8F286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Мяч футбольный мини- 1шт.</w:t>
      </w:r>
    </w:p>
    <w:p w14:paraId="5C6CDA3E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Мяч набивной(1кг)- 1шт</w:t>
      </w:r>
    </w:p>
    <w:p w14:paraId="56FD6366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Мяч волейбольный- 1шт.</w:t>
      </w:r>
    </w:p>
    <w:p w14:paraId="51DB28F4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Массажный коврик-1шт.</w:t>
      </w:r>
    </w:p>
    <w:p w14:paraId="5FBEFDDE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Мат тонкий- 2шт.</w:t>
      </w:r>
    </w:p>
    <w:p w14:paraId="3D1E16B3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Мат толстый- 1шт.</w:t>
      </w:r>
    </w:p>
    <w:p w14:paraId="46599DD4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Мат рукаход- 1шт.</w:t>
      </w:r>
    </w:p>
    <w:p w14:paraId="7708AED2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lastRenderedPageBreak/>
        <w:t>Хоккейный набор (ворота с сеткой 2шт, клюшки 2шт, мячик и шайба пластиковые)- 1шт.</w:t>
      </w:r>
    </w:p>
    <w:p w14:paraId="2327A235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Стойки для гимнастических палок- 4шт.</w:t>
      </w:r>
    </w:p>
    <w:p w14:paraId="42867EBB" w14:textId="77777777" w:rsidR="00197A65" w:rsidRDefault="00197A65" w:rsidP="00197A65">
      <w:pPr>
        <w:pStyle w:val="af1"/>
        <w:numPr>
          <w:ilvl w:val="0"/>
          <w:numId w:val="21"/>
        </w:numPr>
        <w:rPr>
          <w:rFonts w:asciiTheme="minorHAnsi" w:hAnsiTheme="minorHAnsi" w:cs="Times New Roman"/>
          <w:sz w:val="36"/>
          <w:szCs w:val="36"/>
        </w:rPr>
      </w:pPr>
      <w:r>
        <w:rPr>
          <w:rFonts w:asciiTheme="minorHAnsi" w:hAnsiTheme="minorHAnsi" w:cs="Times New Roman"/>
          <w:sz w:val="36"/>
          <w:szCs w:val="36"/>
        </w:rPr>
        <w:t>Конусы: маленькие-20шт</w:t>
      </w:r>
      <w:r w:rsidR="008A5814">
        <w:rPr>
          <w:rFonts w:asciiTheme="minorHAnsi" w:hAnsiTheme="minorHAnsi" w:cs="Times New Roman"/>
          <w:sz w:val="36"/>
          <w:szCs w:val="36"/>
        </w:rPr>
        <w:t>, средние- 3шт</w:t>
      </w:r>
      <w:r>
        <w:rPr>
          <w:rFonts w:asciiTheme="minorHAnsi" w:hAnsiTheme="minorHAnsi" w:cs="Times New Roman"/>
          <w:sz w:val="36"/>
          <w:szCs w:val="36"/>
        </w:rPr>
        <w:t>, большой-1шт.</w:t>
      </w:r>
    </w:p>
    <w:p w14:paraId="3CB89D9B" w14:textId="77777777" w:rsidR="008A5814" w:rsidRPr="00197A65" w:rsidRDefault="008A5814" w:rsidP="008A5814">
      <w:pPr>
        <w:pStyle w:val="af1"/>
        <w:rPr>
          <w:rFonts w:asciiTheme="minorHAnsi" w:hAnsiTheme="minorHAnsi" w:cs="Times New Roman"/>
          <w:sz w:val="36"/>
          <w:szCs w:val="36"/>
        </w:rPr>
      </w:pPr>
    </w:p>
    <w:sectPr w:rsidR="008A5814" w:rsidRPr="00197A65" w:rsidSect="00E7098C">
      <w:headerReference w:type="default" r:id="rId26"/>
      <w:type w:val="continuous"/>
      <w:pgSz w:w="11906" w:h="16838" w:code="9"/>
      <w:pgMar w:top="2410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0D12D" w14:textId="77777777" w:rsidR="00260594" w:rsidRDefault="00260594" w:rsidP="00590471">
      <w:r>
        <w:separator/>
      </w:r>
    </w:p>
  </w:endnote>
  <w:endnote w:type="continuationSeparator" w:id="0">
    <w:p w14:paraId="2AF42783" w14:textId="77777777" w:rsidR="00260594" w:rsidRDefault="0026059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D4D67" w14:textId="77777777" w:rsidR="00260594" w:rsidRDefault="00260594" w:rsidP="00590471">
      <w:r>
        <w:separator/>
      </w:r>
    </w:p>
  </w:footnote>
  <w:footnote w:type="continuationSeparator" w:id="0">
    <w:p w14:paraId="689707B3" w14:textId="77777777" w:rsidR="00260594" w:rsidRDefault="0026059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A5634" w14:textId="77777777" w:rsidR="00590471" w:rsidRPr="005F36F1" w:rsidRDefault="00AE68A8" w:rsidP="00060042">
    <w:pPr>
      <w:pStyle w:val="a7"/>
    </w:pPr>
    <w:r w:rsidRPr="005F36F1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670DE6D" wp14:editId="2311C54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па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ADE06A" id="Группа 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J1aV2oNHExzJKd&#10;IoFToYACUdNFitos+tKqUopxM0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joBAfbC8uOjLX3VUXRmXWxzJHvpSuy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u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pvNt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PJvxSzXqLAB9cm7ZT+GycOitRDzhNex1ZJpeMVkpFmCiXilVq&#10;lqJZubWiFJ2Nd6RTMWKla32WY1mJvqnc1xiLpK60OBVacsxwuLtLxigv3R1EaX0y5pkInC2AP13g&#10;GmEbldPelNYbH0zP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tfEwvrNO/3/Nfvl1lxUI+oC9tdzcZiqQpQl3Ophp+hPnOUrogq2Fct5hYT&#10;+z2gOC/8CnyaOqHKi3A0OM1RdEjqYp2Y1Lg4q/D6aLt34Qh7yFBMJCQRAqFaqKQVwtqwGYIXIWVo&#10;3lMho9ZG3BwhBMt33KDCWneH7KLoyc9uqhIvMOX3/Ne7iRJr6cf7sxrJ71VoMUqtjJzDKlVs0Yxp&#10;xmBVjhQImvDUzSZc406iPIaCPMcKyzMwzJekLfX0LkZ5ox4+sSzMt9crSYPM9gUTFZqhfKk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Y5cBfYk4QQ+kzm3DoZDnTKrSsFwvPcERvEXu8NLktJ&#10;7v1dEjPHNrOxPYswWbdOBreHKBpKNMy5YU5GUtLJ4PasXg6n1iv7xLiBeUoiGE6mLpvYCgm3rhSI&#10;VhLXCXY3l162j4SbfOGEW1cK4vY6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fX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ReQ5WcOI57BYaki9mDsZldgmuq62fPPWHHvZLMfx3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TT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WvgQMkusqoYmfC0aVquRXx6vojdpIcW/oMgCBasO7uxM6fdVS9Y1yZcHSdEzu13oY1&#10;DUIYFTcUZUEIQ5XS5OZ1cqsF/aeaoiJwgTINlKJhShdekWx01ZHyooVO+0JAAwJunKopp6L2kF5U&#10;5+N67T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bUhQ+HF5Cdz6PYG65XYooYLvQdP&#10;ndyb+9q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W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U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yNIfB6&#10;QZDIXVZmBoLE2eRYODavVTCRqBwLT8x7VYhLAUsjmhwL18hqBiYS9WgIF0qaVVAkmhwLj6BoFUwk&#10;6gGR2eRYuK9KNTCRqIdEZpNj4YU01cBEonIsPEfgdePlqIjJsXAzn1TB5Fh42UkzMJF4OTBicizz&#10;5ciIybFw64dWwbSJl2MjJscyXw6OmBzLfDk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VDtLI5XMBgBj4CYADgAAAAAAAAAAAAAAAAAuAgAAZHJzL2Uyb0RvYy54bWxQSwECLQAU&#10;AAYACAAAACEAKwvhF+MAAAAOAQAADwAAAAAAAAAAAAAAAADvzgYAZHJzL2Rvd25yZXYueG1sUEsF&#10;BgAAAAAEAAQA8wAAAP/PBgAAAA==&#10;">
              <v:group id="Группа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F36F1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59870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F2C8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B4D0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4082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4A4DB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5026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D6DF8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98B3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E9D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42F0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0405788"/>
    <w:multiLevelType w:val="hybridMultilevel"/>
    <w:tmpl w:val="8D8A7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D39EA"/>
    <w:multiLevelType w:val="hybridMultilevel"/>
    <w:tmpl w:val="1EE80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F4A95"/>
    <w:multiLevelType w:val="hybridMultilevel"/>
    <w:tmpl w:val="0A222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73220F"/>
    <w:multiLevelType w:val="hybridMultilevel"/>
    <w:tmpl w:val="AEBCE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85D95"/>
    <w:multiLevelType w:val="hybridMultilevel"/>
    <w:tmpl w:val="D8FA9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776E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1434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BF5820"/>
    <w:multiLevelType w:val="hybridMultilevel"/>
    <w:tmpl w:val="1CE84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C5F0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7C6592"/>
    <w:multiLevelType w:val="hybridMultilevel"/>
    <w:tmpl w:val="E1B6A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18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0"/>
  </w:num>
  <w:num w:numId="16">
    <w:abstractNumId w:val="19"/>
  </w:num>
  <w:num w:numId="17">
    <w:abstractNumId w:val="16"/>
  </w:num>
  <w:num w:numId="18">
    <w:abstractNumId w:val="14"/>
  </w:num>
  <w:num w:numId="19">
    <w:abstractNumId w:val="15"/>
  </w:num>
  <w:num w:numId="20">
    <w:abstractNumId w:val="13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098C"/>
    <w:rsid w:val="000217CB"/>
    <w:rsid w:val="00055B72"/>
    <w:rsid w:val="00060042"/>
    <w:rsid w:val="00084589"/>
    <w:rsid w:val="0008685D"/>
    <w:rsid w:val="000A01C8"/>
    <w:rsid w:val="00112FD7"/>
    <w:rsid w:val="001253DD"/>
    <w:rsid w:val="00150ABD"/>
    <w:rsid w:val="00197A65"/>
    <w:rsid w:val="00222466"/>
    <w:rsid w:val="00236632"/>
    <w:rsid w:val="00260594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70FB6"/>
    <w:rsid w:val="005801E5"/>
    <w:rsid w:val="00590471"/>
    <w:rsid w:val="005D01FA"/>
    <w:rsid w:val="005D45DC"/>
    <w:rsid w:val="005F36F1"/>
    <w:rsid w:val="006404F8"/>
    <w:rsid w:val="006716D8"/>
    <w:rsid w:val="006920F0"/>
    <w:rsid w:val="006976C5"/>
    <w:rsid w:val="006B726F"/>
    <w:rsid w:val="006C020C"/>
    <w:rsid w:val="006D79A8"/>
    <w:rsid w:val="007575B6"/>
    <w:rsid w:val="007B1030"/>
    <w:rsid w:val="007D3C58"/>
    <w:rsid w:val="007F5B63"/>
    <w:rsid w:val="00803A0A"/>
    <w:rsid w:val="00846CB9"/>
    <w:rsid w:val="008A1E6E"/>
    <w:rsid w:val="008A5814"/>
    <w:rsid w:val="008B108C"/>
    <w:rsid w:val="008C2CFC"/>
    <w:rsid w:val="0090555C"/>
    <w:rsid w:val="009475DC"/>
    <w:rsid w:val="00967B93"/>
    <w:rsid w:val="009B591F"/>
    <w:rsid w:val="00A31B16"/>
    <w:rsid w:val="00AC0C9E"/>
    <w:rsid w:val="00AD1D4A"/>
    <w:rsid w:val="00AE68A8"/>
    <w:rsid w:val="00B0068C"/>
    <w:rsid w:val="00B353B7"/>
    <w:rsid w:val="00B6466C"/>
    <w:rsid w:val="00B76CDA"/>
    <w:rsid w:val="00C14078"/>
    <w:rsid w:val="00C83A18"/>
    <w:rsid w:val="00CA0E07"/>
    <w:rsid w:val="00CC1E8B"/>
    <w:rsid w:val="00CD2321"/>
    <w:rsid w:val="00CE1E3D"/>
    <w:rsid w:val="00CF0931"/>
    <w:rsid w:val="00D0346C"/>
    <w:rsid w:val="00D053FA"/>
    <w:rsid w:val="00D26515"/>
    <w:rsid w:val="00E26AED"/>
    <w:rsid w:val="00E37227"/>
    <w:rsid w:val="00E7098C"/>
    <w:rsid w:val="00E73AB8"/>
    <w:rsid w:val="00E77B5E"/>
    <w:rsid w:val="00E90A60"/>
    <w:rsid w:val="00ED47F7"/>
    <w:rsid w:val="00EE7E09"/>
    <w:rsid w:val="00EF7E3D"/>
    <w:rsid w:val="00F0223C"/>
    <w:rsid w:val="00F158F2"/>
    <w:rsid w:val="00F3235D"/>
    <w:rsid w:val="00F509FC"/>
    <w:rsid w:val="00F55069"/>
    <w:rsid w:val="00F878BD"/>
    <w:rsid w:val="00FB71D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8F796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unhideWhenUsed/>
    <w:qFormat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customStyle="1" w:styleId="11">
    <w:name w:val="Упомянуть1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AC0C9E"/>
  </w:style>
  <w:style w:type="character" w:styleId="aff1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3">
    <w:name w:val="Шапка Знак"/>
    <w:basedOn w:val="a4"/>
    <w:link w:val="aff2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8">
    <w:name w:val="Подзаголовок Знак"/>
    <w:basedOn w:val="a4"/>
    <w:link w:val="aff7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a">
    <w:name w:val="macro"/>
    <w:link w:val="affb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b">
    <w:name w:val="Текст макроса Знак"/>
    <w:basedOn w:val="a4"/>
    <w:link w:val="affa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e">
    <w:name w:val="Текст концевой сноски Знак"/>
    <w:basedOn w:val="a4"/>
    <w:link w:val="affd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2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AC0C9E"/>
    <w:rPr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AC0C9E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выноски Знак"/>
    <w:basedOn w:val="a4"/>
    <w:link w:val="afffa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Схема документа Знак"/>
    <w:basedOn w:val="a4"/>
    <w:link w:val="afffe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customStyle="1" w:styleId="110">
    <w:name w:val="Таблица простая 1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Выделенная цитата Знак"/>
    <w:basedOn w:val="a4"/>
    <w:link w:val="affff1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customStyle="1" w:styleId="19">
    <w:name w:val="Неразрешенное упоминание1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AC0C9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AC0C9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AC0C9E"/>
    <w:pPr>
      <w:spacing w:after="120"/>
      <w:ind w:left="360"/>
    </w:pPr>
  </w:style>
  <w:style w:type="character" w:customStyle="1" w:styleId="affff6">
    <w:name w:val="Основной текст с отступом Знак"/>
    <w:basedOn w:val="a4"/>
    <w:link w:val="affff5"/>
    <w:uiPriority w:val="99"/>
    <w:semiHidden/>
    <w:rsid w:val="00AC0C9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AC0C9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AC0C9E"/>
    <w:pPr>
      <w:ind w:firstLine="360"/>
    </w:pPr>
  </w:style>
  <w:style w:type="character" w:customStyle="1" w:styleId="affff8">
    <w:name w:val="Красная строка Знак"/>
    <w:basedOn w:val="a8"/>
    <w:link w:val="af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5"/>
    <w:link w:val="2f3"/>
    <w:uiPriority w:val="99"/>
    <w:semiHidden/>
    <w:unhideWhenUsed/>
    <w:rsid w:val="00AC0C9E"/>
    <w:pPr>
      <w:spacing w:after="220"/>
      <w:ind w:firstLine="360"/>
    </w:pPr>
  </w:style>
  <w:style w:type="character" w:customStyle="1" w:styleId="2f3">
    <w:name w:val="Красная строка 2 Знак"/>
    <w:basedOn w:val="affff6"/>
    <w:link w:val="2f2"/>
    <w:uiPriority w:val="99"/>
    <w:semiHidden/>
    <w:rsid w:val="00AC0C9E"/>
    <w:rPr>
      <w:rFonts w:ascii="Calibri" w:hAnsi="Calibri" w:cs="Calibri"/>
    </w:rPr>
  </w:style>
  <w:style w:type="paragraph" w:styleId="affff9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AC0C9E"/>
    <w:pPr>
      <w:spacing w:after="0"/>
    </w:pPr>
  </w:style>
  <w:style w:type="character" w:customStyle="1" w:styleId="affffb">
    <w:name w:val="Заголовок записки Знак"/>
    <w:basedOn w:val="a4"/>
    <w:link w:val="affffa"/>
    <w:uiPriority w:val="99"/>
    <w:semiHidden/>
    <w:rsid w:val="00AC0C9E"/>
    <w:rPr>
      <w:rFonts w:ascii="Calibri" w:hAnsi="Calibri" w:cs="Calibri"/>
    </w:rPr>
  </w:style>
  <w:style w:type="table" w:styleId="affffc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-110">
    <w:name w:val="Список-таблица 1 светлая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">
    <w:name w:val="Список-таблица 1 светлая — акцент 1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121">
    <w:name w:val="Список-таблица 1 светлая — акцент 2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131">
    <w:name w:val="Список-таблица 1 светлая — акцент 3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141">
    <w:name w:val="Список-таблица 1 светлая — акцент 4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151">
    <w:name w:val="Список-таблица 1 светлая — акцент 5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161">
    <w:name w:val="Список-таблица 1 светлая — акцент 6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210">
    <w:name w:val="Список-таблица 2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Список-таблица 2 — акцент 1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221">
    <w:name w:val="Список-таблица 2 — акцент 2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231">
    <w:name w:val="Список-таблица 2 — акцент 3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241">
    <w:name w:val="Список-таблица 2 — акцент 4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251">
    <w:name w:val="Список-таблица 2 — акцент 5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261">
    <w:name w:val="Список-таблица 2 — акцент 6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310">
    <w:name w:val="Список-таблица 3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">
    <w:name w:val="Список-таблица 3 — акцент 1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-321">
    <w:name w:val="Список-таблица 3 — акцент 2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-331">
    <w:name w:val="Список-таблица 3 — акцент 3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-341">
    <w:name w:val="Список-таблица 3 — акцент 4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-351">
    <w:name w:val="Список-таблица 3 — акцент 5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-361">
    <w:name w:val="Список-таблица 3 — акцент 6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-410">
    <w:name w:val="Список-таблица 4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Список-таблица 4 — акцент 1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421">
    <w:name w:val="Список-таблица 4 — акцент 2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431">
    <w:name w:val="Список-таблица 4 — акцент 3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441">
    <w:name w:val="Список-таблица 4 — акцент 4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451">
    <w:name w:val="Список-таблица 4 — акцент 5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461">
    <w:name w:val="Список-таблица 4 — акцент 6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510">
    <w:name w:val="Список-таблица 5 темная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">
    <w:name w:val="Список-таблица 5 темная — акцент 1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">
    <w:name w:val="Список-таблица 5 темная — акцент 2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Список-таблица 5 темная — акцент 3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">
    <w:name w:val="Список-таблица 5 темная — акцент 4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">
    <w:name w:val="Список-таблица 5 темная — акцент 5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">
    <w:name w:val="Список-таблица 5 темная — акцент 6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Список-таблица 6 цветная — акцент 1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621">
    <w:name w:val="Список-таблица 6 цветная — акцент 21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631">
    <w:name w:val="Список-таблица 6 цветная — акцент 31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641">
    <w:name w:val="Список-таблица 6 цветная — акцент 41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651">
    <w:name w:val="Список-таблица 6 цветная — акцент 51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661">
    <w:name w:val="Список-таблица 6 цветная — акцент 61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71">
    <w:name w:val="Список-таблица 7 цветная1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">
    <w:name w:val="Список-таблица 7 цветная — акцент 1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">
    <w:name w:val="Список-таблица 7 цветная — акцент 21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">
    <w:name w:val="Список-таблица 7 цветная — акцент 41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">
    <w:name w:val="Список-таблица 7 цветная — акцент 61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AC0C9E"/>
    <w:pPr>
      <w:spacing w:after="0"/>
    </w:pPr>
  </w:style>
  <w:style w:type="character" w:customStyle="1" w:styleId="afffff2">
    <w:name w:val="Электронная подпись Знак"/>
    <w:basedOn w:val="a4"/>
    <w:link w:val="afffff1"/>
    <w:uiPriority w:val="99"/>
    <w:semiHidden/>
    <w:rsid w:val="00AC0C9E"/>
    <w:rPr>
      <w:rFonts w:ascii="Calibri" w:hAnsi="Calibri" w:cs="Calibri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AC0C9E"/>
  </w:style>
  <w:style w:type="character" w:customStyle="1" w:styleId="afffff4">
    <w:name w:val="Приветствие Знак"/>
    <w:basedOn w:val="a4"/>
    <w:link w:val="afffff3"/>
    <w:uiPriority w:val="99"/>
    <w:semiHidden/>
    <w:rsid w:val="00AC0C9E"/>
    <w:rPr>
      <w:rFonts w:ascii="Calibri" w:hAnsi="Calibri" w:cs="Calibri"/>
    </w:rPr>
  </w:style>
  <w:style w:type="table" w:styleId="1a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AC0C9E"/>
    <w:pPr>
      <w:spacing w:after="0"/>
      <w:ind w:left="4320"/>
    </w:pPr>
  </w:style>
  <w:style w:type="character" w:customStyle="1" w:styleId="afffff6">
    <w:name w:val="Подпись Знак"/>
    <w:basedOn w:val="a4"/>
    <w:link w:val="afffff5"/>
    <w:uiPriority w:val="99"/>
    <w:semiHidden/>
    <w:rsid w:val="00AC0C9E"/>
    <w:rPr>
      <w:rFonts w:ascii="Calibri" w:hAnsi="Calibri" w:cs="Calibri"/>
    </w:rPr>
  </w:style>
  <w:style w:type="table" w:styleId="1b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7">
    <w:name w:val="index heading"/>
    <w:basedOn w:val="a3"/>
    <w:next w:val="1d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4"/>
    <w:link w:val="afffff8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e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">
    <w:name w:val="Сетка таблицы светлая1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12">
    <w:name w:val="Таблица-сетка 1 светлая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0">
    <w:name w:val="Таблица-сетка 1 светлая — акцент 1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0">
    <w:name w:val="Таблица-сетка 1 светлая — акцент 2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0">
    <w:name w:val="Таблица-сетка 1 светлая — акцент 3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0">
    <w:name w:val="Таблица-сетка 1 светлая — акцент 4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0">
    <w:name w:val="Таблица-сетка 1 светлая — акцент 5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0">
    <w:name w:val="Таблица-сетка 1 светлая — акцент 6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2">
    <w:name w:val="Таблица-сетка 2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Таблица-сетка 2 — акцент 1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2210">
    <w:name w:val="Таблица-сетка 2 — акцент 2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2310">
    <w:name w:val="Таблица-сетка 2 — акцент 3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2410">
    <w:name w:val="Таблица-сетка 2 — акцент 4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2510">
    <w:name w:val="Таблица-сетка 2 — акцент 5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2610">
    <w:name w:val="Таблица-сетка 2 — акцент 6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312">
    <w:name w:val="Таблица-сетка 3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0">
    <w:name w:val="Таблица-сетка 3 — акцент 1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-3210">
    <w:name w:val="Таблица-сетка 3 — акцент 2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-3310">
    <w:name w:val="Таблица-сетка 3 — акцент 3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-3410">
    <w:name w:val="Таблица-сетка 3 — акцент 4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-3510">
    <w:name w:val="Таблица-сетка 3 — акцент 5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-3610">
    <w:name w:val="Таблица-сетка 3 — акцент 6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-412">
    <w:name w:val="Таблица-сетка 4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Таблица-сетка 4 — акцент 1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4210">
    <w:name w:val="Таблица-сетка 4 — акцент 2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4310">
    <w:name w:val="Таблица-сетка 4 — акцент 3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4410">
    <w:name w:val="Таблица-сетка 4 — акцент 4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4510">
    <w:name w:val="Таблица-сетка 4 — акцент 5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4610">
    <w:name w:val="Таблица-сетка 4 — акцент 6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512">
    <w:name w:val="Таблица-сетка 5 темная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0">
    <w:name w:val="Таблица-сетка 5 темная — акцент 1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-5210">
    <w:name w:val="Таблица-сетка 5 темная — акцент 2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-5310">
    <w:name w:val="Таблица-сетка 5 темная — акцент 3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-5410">
    <w:name w:val="Таблица-сетка 5 темная — акцент 4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-5510">
    <w:name w:val="Таблица-сетка 5 темная — акцент 5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-5610">
    <w:name w:val="Таблица-сетка 5 темная — акцент 6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-612">
    <w:name w:val="Таблица-сетка 6 цветная1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Таблица-сетка 6 цветная — акцент 1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-6210">
    <w:name w:val="Таблица-сетка 6 цветная — акцент 21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-6310">
    <w:name w:val="Таблица-сетка 6 цветная — акцент 31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-6410">
    <w:name w:val="Таблица-сетка 6 цветная — акцент 41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-6510">
    <w:name w:val="Таблица-сетка 6 цветная — акцент 51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-6610">
    <w:name w:val="Таблица-сетка 6 цветная — акцент 61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-710">
    <w:name w:val="Таблица-сетка 7 цветная1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0">
    <w:name w:val="Таблица-сетка 7 цветная — акцент 1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-7210">
    <w:name w:val="Таблица-сетка 7 цветная — акцент 21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-7310">
    <w:name w:val="Таблица-сетка 7 цветная — акцент 31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-7410">
    <w:name w:val="Таблица-сетка 7 цветная — акцент 41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-7510">
    <w:name w:val="Таблица-сетка 7 цветная — акцент 51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-7610">
    <w:name w:val="Таблица-сетка 7 цветная — акцент 61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57;&#1086;&#1087;&#1088;&#1086;&#1074;&#1086;&#1076;&#1080;&#1090;&#1077;&#1083;&#1100;&#1085;&#1086;&#1077;%20&#1087;&#1080;&#1089;&#1100;&#1084;&#1086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AB4917-2F7A-4F54-833D-A66E203682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Синие сферы.dotx</Template>
  <TotalTime>0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2024-05-08T11:56:00Z</dcterms:created>
  <dcterms:modified xsi:type="dcterms:W3CDTF">2024-09-30T06:03:00Z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